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Borders>
          <w:top w:val="single" w:sz="4" w:space="0" w:color="auto"/>
        </w:tblBorders>
        <w:tblLook w:val="0000"/>
      </w:tblPr>
      <w:tblGrid>
        <w:gridCol w:w="3996"/>
        <w:gridCol w:w="456"/>
        <w:gridCol w:w="4551"/>
      </w:tblGrid>
      <w:tr w:rsidR="001606C1">
        <w:trPr>
          <w:trHeight w:val="1213"/>
        </w:trPr>
        <w:tc>
          <w:tcPr>
            <w:tcW w:w="3996" w:type="dxa"/>
            <w:tcBorders>
              <w:top w:val="nil"/>
            </w:tcBorders>
          </w:tcPr>
          <w:p w:rsidR="001606C1" w:rsidRDefault="001606C1" w:rsidP="00356247">
            <w:pPr>
              <w:jc w:val="center"/>
              <w:rPr>
                <w:b/>
                <w:bCs/>
                <w:spacing w:val="-4"/>
                <w:sz w:val="26"/>
                <w:szCs w:val="26"/>
              </w:rPr>
            </w:pPr>
            <w:r>
              <w:rPr>
                <w:b/>
                <w:bCs/>
                <w:spacing w:val="-4"/>
                <w:sz w:val="26"/>
                <w:szCs w:val="26"/>
              </w:rPr>
              <w:t xml:space="preserve">  «ШОРСОЛА ЯЛЫСЕ</w:t>
            </w:r>
          </w:p>
          <w:p w:rsidR="001606C1" w:rsidRDefault="001606C1" w:rsidP="00356247">
            <w:pPr>
              <w:jc w:val="center"/>
              <w:rPr>
                <w:b/>
                <w:bCs/>
                <w:spacing w:val="-4"/>
                <w:sz w:val="26"/>
                <w:szCs w:val="26"/>
              </w:rPr>
            </w:pPr>
            <w:r>
              <w:rPr>
                <w:b/>
                <w:bCs/>
                <w:spacing w:val="-4"/>
                <w:sz w:val="26"/>
                <w:szCs w:val="26"/>
              </w:rPr>
              <w:t xml:space="preserve">  ПОСЕЛЕНИЙ» МУНИЦИПАЛЬНЫЙ</w:t>
            </w:r>
          </w:p>
          <w:p w:rsidR="001606C1" w:rsidRPr="000210B8" w:rsidRDefault="001606C1" w:rsidP="00356247">
            <w:pPr>
              <w:jc w:val="center"/>
              <w:rPr>
                <w:b/>
                <w:bCs/>
                <w:spacing w:val="-4"/>
                <w:sz w:val="26"/>
                <w:szCs w:val="26"/>
              </w:rPr>
            </w:pPr>
            <w:r>
              <w:rPr>
                <w:b/>
                <w:bCs/>
                <w:spacing w:val="-4"/>
                <w:sz w:val="26"/>
                <w:szCs w:val="26"/>
              </w:rPr>
              <w:t xml:space="preserve">ОБРАЗОВАНИЙЫН АДМИНИСТРАЦИЙЫЖЕ </w:t>
            </w:r>
          </w:p>
        </w:tc>
        <w:tc>
          <w:tcPr>
            <w:tcW w:w="456" w:type="dxa"/>
            <w:tcBorders>
              <w:top w:val="nil"/>
            </w:tcBorders>
          </w:tcPr>
          <w:p w:rsidR="001606C1" w:rsidRDefault="001606C1" w:rsidP="00356247"/>
        </w:tc>
        <w:tc>
          <w:tcPr>
            <w:tcW w:w="4551" w:type="dxa"/>
            <w:tcBorders>
              <w:top w:val="nil"/>
            </w:tcBorders>
          </w:tcPr>
          <w:p w:rsidR="001606C1" w:rsidRPr="00594970" w:rsidRDefault="001606C1" w:rsidP="00356247">
            <w:pPr>
              <w:pStyle w:val="Head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        </w:t>
            </w:r>
            <w:r w:rsidRPr="00594970">
              <w:rPr>
                <w:b/>
                <w:bCs/>
                <w:sz w:val="26"/>
                <w:szCs w:val="26"/>
              </w:rPr>
              <w:t>АДМИНИСТРАЦИЯ</w:t>
            </w:r>
          </w:p>
          <w:p w:rsidR="001606C1" w:rsidRDefault="001606C1" w:rsidP="00356247">
            <w:pPr>
              <w:pStyle w:val="BodyText"/>
            </w:pPr>
            <w:r>
              <w:t>МУНИЦИПАЛЬНОГО ОБРАЗОВАНИЯ «ШОРСОЛИНСКОЕ</w:t>
            </w:r>
          </w:p>
          <w:p w:rsidR="001606C1" w:rsidRDefault="001606C1" w:rsidP="00356247">
            <w:pPr>
              <w:pStyle w:val="BodyText"/>
            </w:pPr>
            <w:r>
              <w:t>СЕЛЬСКОЕ ПОСЕЛЕНИЕ»</w:t>
            </w:r>
          </w:p>
          <w:p w:rsidR="001606C1" w:rsidRDefault="001606C1" w:rsidP="00356247">
            <w:pPr>
              <w:pStyle w:val="Header"/>
            </w:pPr>
          </w:p>
        </w:tc>
      </w:tr>
      <w:tr w:rsidR="001606C1" w:rsidRPr="00B13BF6">
        <w:tc>
          <w:tcPr>
            <w:tcW w:w="3996" w:type="dxa"/>
            <w:tcBorders>
              <w:bottom w:val="nil"/>
            </w:tcBorders>
          </w:tcPr>
          <w:p w:rsidR="001606C1" w:rsidRPr="00632847" w:rsidRDefault="001606C1" w:rsidP="00356247">
            <w:pPr>
              <w:jc w:val="center"/>
              <w:rPr>
                <w:b/>
                <w:bCs/>
              </w:rPr>
            </w:pPr>
            <w:r w:rsidRPr="00114ADE">
              <w:rPr>
                <w:b/>
                <w:bCs/>
              </w:rPr>
              <w:t>ПУНЧАЛ</w:t>
            </w:r>
          </w:p>
        </w:tc>
        <w:tc>
          <w:tcPr>
            <w:tcW w:w="456" w:type="dxa"/>
            <w:tcBorders>
              <w:bottom w:val="nil"/>
            </w:tcBorders>
          </w:tcPr>
          <w:p w:rsidR="001606C1" w:rsidRDefault="001606C1" w:rsidP="00356247"/>
        </w:tc>
        <w:tc>
          <w:tcPr>
            <w:tcW w:w="4551" w:type="dxa"/>
            <w:tcBorders>
              <w:bottom w:val="nil"/>
            </w:tcBorders>
          </w:tcPr>
          <w:p w:rsidR="001606C1" w:rsidRPr="00B13BF6" w:rsidRDefault="001606C1" w:rsidP="00356247">
            <w:pPr>
              <w:pStyle w:val="Heading1"/>
              <w:rPr>
                <w:sz w:val="28"/>
                <w:szCs w:val="28"/>
              </w:rPr>
            </w:pPr>
            <w:r>
              <w:t>ПОСТАНОВЛЕНИЕ</w:t>
            </w:r>
          </w:p>
        </w:tc>
      </w:tr>
    </w:tbl>
    <w:p w:rsidR="001606C1" w:rsidRPr="006209CF" w:rsidRDefault="001606C1" w:rsidP="007E06BD"/>
    <w:p w:rsidR="001606C1" w:rsidRPr="007139E7" w:rsidRDefault="001606C1" w:rsidP="007E06BD">
      <w:pPr>
        <w:pStyle w:val="Heading1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о</w:t>
      </w:r>
      <w:r w:rsidRPr="007139E7">
        <w:rPr>
          <w:b w:val="0"/>
          <w:bCs w:val="0"/>
          <w:sz w:val="28"/>
          <w:szCs w:val="28"/>
        </w:rPr>
        <w:t>т</w:t>
      </w:r>
      <w:r>
        <w:rPr>
          <w:b w:val="0"/>
          <w:bCs w:val="0"/>
          <w:sz w:val="28"/>
          <w:szCs w:val="28"/>
        </w:rPr>
        <w:t xml:space="preserve"> </w:t>
      </w:r>
      <w:r w:rsidRPr="007139E7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2 сентября </w:t>
      </w:r>
      <w:r w:rsidRPr="007139E7">
        <w:rPr>
          <w:b w:val="0"/>
          <w:bCs w:val="0"/>
          <w:sz w:val="28"/>
          <w:szCs w:val="28"/>
        </w:rPr>
        <w:t>20</w:t>
      </w:r>
      <w:r>
        <w:rPr>
          <w:b w:val="0"/>
          <w:bCs w:val="0"/>
          <w:sz w:val="28"/>
          <w:szCs w:val="28"/>
        </w:rPr>
        <w:t>19</w:t>
      </w:r>
      <w:r w:rsidRPr="007139E7">
        <w:rPr>
          <w:b w:val="0"/>
          <w:bCs w:val="0"/>
          <w:sz w:val="28"/>
          <w:szCs w:val="28"/>
        </w:rPr>
        <w:t xml:space="preserve"> года № </w:t>
      </w:r>
      <w:r>
        <w:rPr>
          <w:b w:val="0"/>
          <w:bCs w:val="0"/>
          <w:sz w:val="28"/>
          <w:szCs w:val="28"/>
        </w:rPr>
        <w:t>30</w:t>
      </w:r>
    </w:p>
    <w:p w:rsidR="001606C1" w:rsidRPr="007139E7" w:rsidRDefault="001606C1" w:rsidP="007E06BD"/>
    <w:p w:rsidR="001606C1" w:rsidRPr="00884D5F" w:rsidRDefault="001606C1" w:rsidP="007E06BD">
      <w:pPr>
        <w:jc w:val="center"/>
        <w:rPr>
          <w:b/>
          <w:bCs/>
        </w:rPr>
      </w:pPr>
      <w:r w:rsidRPr="00884D5F">
        <w:rPr>
          <w:b/>
          <w:bCs/>
        </w:rPr>
        <w:t>О подготовке объектов жизнеобеспечения населения</w:t>
      </w:r>
    </w:p>
    <w:p w:rsidR="001606C1" w:rsidRPr="00884D5F" w:rsidRDefault="001606C1" w:rsidP="007E06BD">
      <w:pPr>
        <w:jc w:val="center"/>
        <w:rPr>
          <w:b/>
          <w:bCs/>
        </w:rPr>
      </w:pPr>
      <w:r w:rsidRPr="00884D5F">
        <w:rPr>
          <w:b/>
          <w:bCs/>
        </w:rPr>
        <w:t xml:space="preserve">и социальной сферы </w:t>
      </w:r>
      <w:r>
        <w:rPr>
          <w:b/>
          <w:bCs/>
        </w:rPr>
        <w:t>Шорсолинского</w:t>
      </w:r>
      <w:r w:rsidRPr="00884D5F">
        <w:rPr>
          <w:b/>
          <w:bCs/>
        </w:rPr>
        <w:t xml:space="preserve"> сельского поселения к работе</w:t>
      </w:r>
    </w:p>
    <w:p w:rsidR="001606C1" w:rsidRPr="00884D5F" w:rsidRDefault="001606C1" w:rsidP="007E06BD">
      <w:pPr>
        <w:jc w:val="center"/>
        <w:rPr>
          <w:b/>
          <w:bCs/>
        </w:rPr>
      </w:pPr>
      <w:r w:rsidRPr="00884D5F">
        <w:rPr>
          <w:b/>
          <w:bCs/>
        </w:rPr>
        <w:t>в осенне-зимний период 201</w:t>
      </w:r>
      <w:r>
        <w:rPr>
          <w:b/>
          <w:bCs/>
        </w:rPr>
        <w:t>9</w:t>
      </w:r>
      <w:r w:rsidRPr="00884D5F">
        <w:rPr>
          <w:b/>
          <w:bCs/>
        </w:rPr>
        <w:t>-201</w:t>
      </w:r>
      <w:r>
        <w:rPr>
          <w:b/>
          <w:bCs/>
        </w:rPr>
        <w:t>0</w:t>
      </w:r>
      <w:r w:rsidRPr="00884D5F">
        <w:rPr>
          <w:b/>
          <w:bCs/>
        </w:rPr>
        <w:t>годов.</w:t>
      </w:r>
    </w:p>
    <w:p w:rsidR="001606C1" w:rsidRDefault="001606C1" w:rsidP="007E06BD"/>
    <w:p w:rsidR="001606C1" w:rsidRDefault="001606C1" w:rsidP="007E06BD">
      <w:pPr>
        <w:jc w:val="both"/>
      </w:pPr>
      <w:r>
        <w:tab/>
        <w:t xml:space="preserve">  В целях своевременной и качественной подготовки объектов жизнеобеспечения населения и социальной сферы поселения к работе в осенне-зимний период 2019 - 2010 годов администрация муниципального образования «Шорсолинское сельское поселение» п о с т а н о в л я е т:</w:t>
      </w:r>
    </w:p>
    <w:p w:rsidR="001606C1" w:rsidRDefault="001606C1" w:rsidP="007E06BD">
      <w:pPr>
        <w:jc w:val="both"/>
      </w:pPr>
      <w:r>
        <w:tab/>
        <w:t xml:space="preserve">1. Утвердить состав комиссии по подготовке объектов жизнеобеспечения населения и социальной сферы к работе в осенне-зимний период 2019- 2010 г.  в составе:  </w:t>
      </w:r>
    </w:p>
    <w:p w:rsidR="001606C1" w:rsidRDefault="001606C1" w:rsidP="007E06BD">
      <w:pPr>
        <w:jc w:val="both"/>
      </w:pPr>
      <w:r>
        <w:t xml:space="preserve">         </w:t>
      </w:r>
      <w:r>
        <w:tab/>
        <w:t>1.Дмитриев И.В. – глава администрации муниципального образования «Шорсолинское сельское поселение»;</w:t>
      </w:r>
    </w:p>
    <w:p w:rsidR="001606C1" w:rsidRDefault="001606C1" w:rsidP="007E06BD">
      <w:pPr>
        <w:jc w:val="both"/>
      </w:pPr>
      <w:r>
        <w:t xml:space="preserve">            2.Сидоркин С.П. - директор МП «Куженерводоканал» (по согласованию);</w:t>
      </w:r>
    </w:p>
    <w:p w:rsidR="001606C1" w:rsidRDefault="001606C1" w:rsidP="007E06BD">
      <w:pPr>
        <w:jc w:val="both"/>
      </w:pPr>
      <w:r>
        <w:tab/>
        <w:t>3. Казаков С.С. – генеральный директор ООО «Коммунальник» (по согласованию);</w:t>
      </w:r>
    </w:p>
    <w:p w:rsidR="001606C1" w:rsidRDefault="001606C1" w:rsidP="007E06BD">
      <w:pPr>
        <w:jc w:val="both"/>
      </w:pPr>
      <w:r>
        <w:tab/>
        <w:t>4.Тупицына Т.А. - начальник котельной № 0801 ГУПЭП «Марикоммунэнерго» (по согласованию);</w:t>
      </w:r>
    </w:p>
    <w:p w:rsidR="001606C1" w:rsidRDefault="001606C1" w:rsidP="007E06BD">
      <w:pPr>
        <w:jc w:val="both"/>
      </w:pPr>
      <w:r>
        <w:tab/>
        <w:t>5.Чемекова И.Ю. –директор МБОУ «Шорсолинская основная общеобразовательная школа» (по согласованию).</w:t>
      </w:r>
    </w:p>
    <w:p w:rsidR="001606C1" w:rsidRDefault="001606C1" w:rsidP="007E06BD">
      <w:pPr>
        <w:jc w:val="both"/>
      </w:pPr>
      <w:r>
        <w:t xml:space="preserve">            6.Иванова О.В. контролер МП «Куженерводоканал» (по согласованию)</w:t>
      </w:r>
    </w:p>
    <w:p w:rsidR="001606C1" w:rsidRDefault="001606C1" w:rsidP="007E06BD">
      <w:pPr>
        <w:jc w:val="both"/>
      </w:pPr>
      <w:r>
        <w:t xml:space="preserve">           7. Петухов В.И. – слесарь МП «Куженерводоканал» (по согласованию).</w:t>
      </w:r>
    </w:p>
    <w:p w:rsidR="001606C1" w:rsidRDefault="001606C1" w:rsidP="007E06BD">
      <w:pPr>
        <w:jc w:val="both"/>
      </w:pPr>
      <w:r>
        <w:t xml:space="preserve">  </w:t>
      </w:r>
      <w:r>
        <w:tab/>
        <w:t>2. Рекомендовать руководителям предприятий, организаций и учреждений:</w:t>
      </w:r>
    </w:p>
    <w:p w:rsidR="001606C1" w:rsidRDefault="001606C1" w:rsidP="007E06BD">
      <w:pPr>
        <w:jc w:val="both"/>
      </w:pPr>
      <w:r>
        <w:t xml:space="preserve">        </w:t>
      </w:r>
      <w:r>
        <w:tab/>
        <w:t>2.1. Обеспечить к 22 сентябрю 2019 года выполнение запланированных мероприятий по подготовке объектов жизнеобеспечения к работе в осенне-зимний период с оформлением актов проверок и паспортов готовности объектов;</w:t>
      </w:r>
    </w:p>
    <w:p w:rsidR="001606C1" w:rsidRPr="006209CF" w:rsidRDefault="001606C1" w:rsidP="007E06BD">
      <w:pPr>
        <w:jc w:val="both"/>
      </w:pPr>
      <w:r>
        <w:t xml:space="preserve">        </w:t>
      </w:r>
      <w:r>
        <w:tab/>
        <w:t>2.2. В срок до 22 сентября 2019 - года подготовить и провести аттестацию персонала, осуществляющего эксплуатацию объектов электро - и теплоснабжения;</w:t>
      </w:r>
    </w:p>
    <w:p w:rsidR="001606C1" w:rsidRDefault="001606C1" w:rsidP="007E06BD">
      <w:pPr>
        <w:jc w:val="both"/>
      </w:pPr>
      <w:r>
        <w:t xml:space="preserve">       </w:t>
      </w:r>
      <w:r>
        <w:tab/>
        <w:t>2.3. Обеспечить до начала отопительного сезона погашение задолженности за потребляемую  электроэнергию.</w:t>
      </w:r>
    </w:p>
    <w:p w:rsidR="001606C1" w:rsidRDefault="001606C1" w:rsidP="007E06BD">
      <w:pPr>
        <w:jc w:val="both"/>
      </w:pPr>
      <w:r>
        <w:t xml:space="preserve">   </w:t>
      </w:r>
      <w:r>
        <w:tab/>
        <w:t>3. Признать утратившим силу постановление администрации муниципального образования «Шорсолинское поселение» №22 от 30 августа 2018 г.</w:t>
      </w:r>
      <w:r w:rsidRPr="00723033">
        <w:t xml:space="preserve"> </w:t>
      </w:r>
      <w:r>
        <w:t>«О подготовке объектов жизнеобеспечения населения и социальной сферы Шорсолинского сельского поселения к работе в осенне-зимний период 2018-2019 годов».</w:t>
      </w:r>
    </w:p>
    <w:p w:rsidR="001606C1" w:rsidRDefault="001606C1" w:rsidP="007E06BD">
      <w:pPr>
        <w:jc w:val="both"/>
      </w:pPr>
      <w:r>
        <w:t xml:space="preserve">   </w:t>
      </w:r>
      <w:r>
        <w:tab/>
        <w:t xml:space="preserve">4. </w:t>
      </w:r>
      <w:r w:rsidRPr="00665BA4">
        <w:t>Контроль за исполнением дан</w:t>
      </w:r>
      <w:r>
        <w:t xml:space="preserve">ного постановления возложить на </w:t>
      </w:r>
      <w:r w:rsidRPr="00665BA4">
        <w:t>глав</w:t>
      </w:r>
      <w:r>
        <w:t>у</w:t>
      </w:r>
      <w:r w:rsidRPr="00665BA4">
        <w:t xml:space="preserve"> администрации </w:t>
      </w:r>
      <w:r>
        <w:t>муниципального образования</w:t>
      </w:r>
      <w:r w:rsidRPr="00665BA4">
        <w:t xml:space="preserve"> «</w:t>
      </w:r>
      <w:r>
        <w:t>Шорсолинское</w:t>
      </w:r>
      <w:r w:rsidRPr="00665BA4">
        <w:t xml:space="preserve"> сельское  поселение»</w:t>
      </w:r>
      <w:r>
        <w:t>.</w:t>
      </w:r>
      <w:r w:rsidRPr="00665BA4">
        <w:t xml:space="preserve"> </w:t>
      </w:r>
    </w:p>
    <w:p w:rsidR="001606C1" w:rsidRDefault="001606C1" w:rsidP="007E06BD">
      <w:pPr>
        <w:jc w:val="both"/>
      </w:pPr>
    </w:p>
    <w:p w:rsidR="001606C1" w:rsidRPr="00665BA4" w:rsidRDefault="001606C1" w:rsidP="007E06BD">
      <w:pPr>
        <w:jc w:val="both"/>
      </w:pPr>
    </w:p>
    <w:p w:rsidR="001606C1" w:rsidRPr="00665BA4" w:rsidRDefault="001606C1" w:rsidP="007E06BD">
      <w:pPr>
        <w:ind w:firstLine="709"/>
        <w:jc w:val="both"/>
      </w:pPr>
      <w:r>
        <w:t xml:space="preserve">       Глава </w:t>
      </w:r>
      <w:r w:rsidRPr="00665BA4">
        <w:t xml:space="preserve">администрации </w:t>
      </w:r>
    </w:p>
    <w:p w:rsidR="001606C1" w:rsidRPr="00665BA4" w:rsidRDefault="001606C1" w:rsidP="007E06BD">
      <w:pPr>
        <w:ind w:firstLine="709"/>
        <w:jc w:val="both"/>
      </w:pPr>
      <w:r>
        <w:t xml:space="preserve">    </w:t>
      </w:r>
      <w:r w:rsidRPr="00665BA4">
        <w:t xml:space="preserve">муниципального образования </w:t>
      </w:r>
    </w:p>
    <w:p w:rsidR="001606C1" w:rsidRDefault="001606C1" w:rsidP="007E06BD">
      <w:pPr>
        <w:ind w:firstLine="709"/>
        <w:jc w:val="both"/>
      </w:pPr>
      <w:r>
        <w:t xml:space="preserve">     </w:t>
      </w:r>
      <w:r w:rsidRPr="00665BA4">
        <w:t>«</w:t>
      </w:r>
      <w:r>
        <w:t>Шорсолинское</w:t>
      </w:r>
      <w:r w:rsidRPr="00665BA4">
        <w:t xml:space="preserve"> поселение»                               </w:t>
      </w:r>
      <w:r>
        <w:t>И.В.Дмитриев</w:t>
      </w:r>
    </w:p>
    <w:p w:rsidR="001606C1" w:rsidRDefault="001606C1" w:rsidP="007E06BD"/>
    <w:p w:rsidR="001606C1" w:rsidRDefault="001606C1"/>
    <w:sectPr w:rsidR="001606C1" w:rsidSect="000C068B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06BD"/>
    <w:rsid w:val="000210B8"/>
    <w:rsid w:val="000C068B"/>
    <w:rsid w:val="00114ADE"/>
    <w:rsid w:val="001606C1"/>
    <w:rsid w:val="00354633"/>
    <w:rsid w:val="00356247"/>
    <w:rsid w:val="00380118"/>
    <w:rsid w:val="0049661A"/>
    <w:rsid w:val="00594970"/>
    <w:rsid w:val="005D7BEC"/>
    <w:rsid w:val="006040AF"/>
    <w:rsid w:val="006209CF"/>
    <w:rsid w:val="00632847"/>
    <w:rsid w:val="00665BA4"/>
    <w:rsid w:val="00690D21"/>
    <w:rsid w:val="007139E7"/>
    <w:rsid w:val="00723033"/>
    <w:rsid w:val="007D6365"/>
    <w:rsid w:val="007E06BD"/>
    <w:rsid w:val="007F2AF2"/>
    <w:rsid w:val="00884D5F"/>
    <w:rsid w:val="009C0021"/>
    <w:rsid w:val="009F02E1"/>
    <w:rsid w:val="00A03350"/>
    <w:rsid w:val="00AD5681"/>
    <w:rsid w:val="00B13BF6"/>
    <w:rsid w:val="00D57008"/>
    <w:rsid w:val="00FF7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6BD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E06BD"/>
    <w:pPr>
      <w:keepNext/>
      <w:jc w:val="center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E06BD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Header">
    <w:name w:val="header"/>
    <w:basedOn w:val="Normal"/>
    <w:link w:val="HeaderChar"/>
    <w:uiPriority w:val="99"/>
    <w:rsid w:val="007E06BD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E06BD"/>
    <w:rPr>
      <w:rFonts w:ascii="Times New Roman" w:hAnsi="Times New Roman" w:cs="Times New Roman"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7E06BD"/>
    <w:pPr>
      <w:jc w:val="center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E06BD"/>
    <w:rPr>
      <w:rFonts w:ascii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43</TotalTime>
  <Pages>1</Pages>
  <Words>381</Words>
  <Characters>2175</Characters>
  <Application>Microsoft Office Outlook</Application>
  <DocSecurity>0</DocSecurity>
  <Lines>0</Lines>
  <Paragraphs>0</Paragraphs>
  <ScaleCrop>false</ScaleCrop>
  <Company>Администрация МО"Шорсолинское с/п"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Барабанщиков Олег Романович</dc:creator>
  <cp:keywords/>
  <dc:description/>
  <cp:lastModifiedBy>User</cp:lastModifiedBy>
  <cp:revision>5</cp:revision>
  <cp:lastPrinted>2002-01-01T00:56:00Z</cp:lastPrinted>
  <dcterms:created xsi:type="dcterms:W3CDTF">2016-08-17T10:54:00Z</dcterms:created>
  <dcterms:modified xsi:type="dcterms:W3CDTF">2002-01-01T00:57:00Z</dcterms:modified>
</cp:coreProperties>
</file>